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983" w:rsidRDefault="00206983" w:rsidP="00A00C19">
      <w:pPr>
        <w:spacing w:after="0"/>
        <w:jc w:val="center"/>
        <w:rPr>
          <w:rFonts w:ascii="Times New Roman" w:hAnsi="Times New Roman"/>
          <w:sz w:val="27"/>
          <w:szCs w:val="27"/>
          <w:lang w:eastAsia="en-US"/>
        </w:rPr>
      </w:pPr>
      <w:r>
        <w:rPr>
          <w:rFonts w:ascii="Times New Roman" w:hAnsi="Times New Roman"/>
          <w:sz w:val="27"/>
          <w:szCs w:val="27"/>
        </w:rPr>
        <w:t>Муниципальное бюджетное дошкольное образовательное учреждение</w:t>
      </w:r>
    </w:p>
    <w:p w:rsidR="00206983" w:rsidRDefault="00206983" w:rsidP="00A00C19">
      <w:pPr>
        <w:spacing w:after="0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«Детский сад общеразвивающего вида № 35»</w:t>
      </w:r>
    </w:p>
    <w:p w:rsidR="00206983" w:rsidRDefault="00206983" w:rsidP="00A00C19">
      <w:pPr>
        <w:spacing w:after="0"/>
        <w:jc w:val="center"/>
        <w:rPr>
          <w:rFonts w:ascii="Times New Roman" w:hAnsi="Times New Roman"/>
          <w:sz w:val="27"/>
          <w:szCs w:val="27"/>
        </w:rPr>
      </w:pPr>
    </w:p>
    <w:tbl>
      <w:tblPr>
        <w:tblW w:w="10775" w:type="dxa"/>
        <w:tblInd w:w="-318" w:type="dxa"/>
        <w:tblLook w:val="00A0"/>
      </w:tblPr>
      <w:tblGrid>
        <w:gridCol w:w="5388"/>
        <w:gridCol w:w="5387"/>
      </w:tblGrid>
      <w:tr w:rsidR="00206983" w:rsidTr="00A00C19">
        <w:tc>
          <w:tcPr>
            <w:tcW w:w="5388" w:type="dxa"/>
          </w:tcPr>
          <w:p w:rsidR="00206983" w:rsidRPr="00A00C19" w:rsidRDefault="00206983">
            <w:pPr>
              <w:spacing w:after="0"/>
              <w:ind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C19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206983" w:rsidRPr="00A00C19" w:rsidRDefault="00206983">
            <w:pPr>
              <w:spacing w:after="0"/>
              <w:ind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C19">
              <w:rPr>
                <w:rFonts w:ascii="Times New Roman" w:hAnsi="Times New Roman"/>
                <w:sz w:val="24"/>
                <w:szCs w:val="24"/>
              </w:rPr>
              <w:t>Председатель первичной</w:t>
            </w:r>
          </w:p>
          <w:p w:rsidR="00206983" w:rsidRPr="00A00C19" w:rsidRDefault="00206983">
            <w:pPr>
              <w:spacing w:after="0"/>
              <w:ind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C19">
              <w:rPr>
                <w:rFonts w:ascii="Times New Roman" w:hAnsi="Times New Roman"/>
                <w:sz w:val="24"/>
                <w:szCs w:val="24"/>
              </w:rPr>
              <w:t xml:space="preserve">профсоюзной организации </w:t>
            </w:r>
          </w:p>
          <w:p w:rsidR="00206983" w:rsidRPr="00A00C19" w:rsidRDefault="00206983">
            <w:pPr>
              <w:spacing w:after="0"/>
              <w:ind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C19">
              <w:rPr>
                <w:rFonts w:ascii="Times New Roman" w:hAnsi="Times New Roman"/>
                <w:sz w:val="24"/>
                <w:szCs w:val="24"/>
              </w:rPr>
              <w:t>МБДОУ « Детский сад общеразвивающего вида № 35»</w:t>
            </w:r>
          </w:p>
          <w:p w:rsidR="00206983" w:rsidRPr="00A00C19" w:rsidRDefault="00206983">
            <w:pPr>
              <w:spacing w:after="0"/>
              <w:ind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C19">
              <w:rPr>
                <w:rFonts w:ascii="Times New Roman" w:hAnsi="Times New Roman"/>
                <w:sz w:val="24"/>
                <w:szCs w:val="24"/>
              </w:rPr>
              <w:t>________________ Л.Н.Елкина</w:t>
            </w:r>
          </w:p>
          <w:p w:rsidR="00206983" w:rsidRPr="00A00C19" w:rsidRDefault="00206983">
            <w:pPr>
              <w:spacing w:after="0"/>
              <w:ind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C19">
              <w:rPr>
                <w:rFonts w:ascii="Times New Roman" w:hAnsi="Times New Roman"/>
                <w:sz w:val="24"/>
                <w:szCs w:val="24"/>
              </w:rPr>
              <w:t xml:space="preserve">от «____»_____________20__ года </w:t>
            </w:r>
          </w:p>
          <w:p w:rsidR="00206983" w:rsidRPr="00A00C19" w:rsidRDefault="00206983">
            <w:pPr>
              <w:spacing w:after="0"/>
              <w:ind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06983" w:rsidRPr="00A00C19" w:rsidRDefault="00206983">
            <w:pPr>
              <w:spacing w:after="0"/>
              <w:ind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C19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206983" w:rsidRPr="00A00C19" w:rsidRDefault="00206983">
            <w:pPr>
              <w:spacing w:after="0"/>
              <w:ind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C19">
              <w:rPr>
                <w:rFonts w:ascii="Times New Roman" w:hAnsi="Times New Roman"/>
                <w:sz w:val="24"/>
                <w:szCs w:val="24"/>
              </w:rPr>
              <w:t xml:space="preserve">Заведующий МБДОУ </w:t>
            </w:r>
          </w:p>
          <w:p w:rsidR="00206983" w:rsidRPr="00A00C19" w:rsidRDefault="00206983">
            <w:pPr>
              <w:spacing w:after="0"/>
              <w:ind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C19">
              <w:rPr>
                <w:rFonts w:ascii="Times New Roman" w:hAnsi="Times New Roman"/>
                <w:sz w:val="24"/>
                <w:szCs w:val="24"/>
              </w:rPr>
              <w:t xml:space="preserve">« Детский сад общеразвивающего вида </w:t>
            </w:r>
          </w:p>
          <w:p w:rsidR="00206983" w:rsidRPr="00A00C19" w:rsidRDefault="00206983">
            <w:pPr>
              <w:spacing w:after="0"/>
              <w:ind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C19">
              <w:rPr>
                <w:rFonts w:ascii="Times New Roman" w:hAnsi="Times New Roman"/>
                <w:sz w:val="24"/>
                <w:szCs w:val="24"/>
              </w:rPr>
              <w:t>№ 35 »</w:t>
            </w:r>
          </w:p>
          <w:p w:rsidR="00206983" w:rsidRPr="00A00C19" w:rsidRDefault="00206983">
            <w:pPr>
              <w:spacing w:after="0"/>
              <w:ind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C19">
              <w:rPr>
                <w:rFonts w:ascii="Times New Roman" w:hAnsi="Times New Roman"/>
                <w:sz w:val="24"/>
                <w:szCs w:val="24"/>
              </w:rPr>
              <w:t>______________ Л.Л.Вохмянина</w:t>
            </w:r>
          </w:p>
          <w:p w:rsidR="00206983" w:rsidRPr="00A00C19" w:rsidRDefault="00206983">
            <w:pPr>
              <w:spacing w:after="0"/>
              <w:ind w:right="-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C19">
              <w:rPr>
                <w:rFonts w:ascii="Times New Roman" w:hAnsi="Times New Roman"/>
                <w:sz w:val="24"/>
                <w:szCs w:val="24"/>
              </w:rPr>
              <w:t xml:space="preserve"> от «____»_________20__ года </w:t>
            </w:r>
          </w:p>
        </w:tc>
      </w:tr>
    </w:tbl>
    <w:p w:rsidR="00206983" w:rsidRPr="00D17CE8" w:rsidRDefault="00206983" w:rsidP="00953180">
      <w:pPr>
        <w:spacing w:after="0" w:line="300" w:lineRule="atLeast"/>
        <w:jc w:val="center"/>
        <w:rPr>
          <w:rFonts w:ascii="Times New Roman" w:hAnsi="Times New Roman"/>
          <w:sz w:val="20"/>
          <w:szCs w:val="20"/>
        </w:rPr>
      </w:pPr>
      <w:r w:rsidRPr="00D17CE8">
        <w:rPr>
          <w:rFonts w:ascii="Times New Roman" w:hAnsi="Times New Roman"/>
          <w:b/>
          <w:bCs/>
          <w:color w:val="313413"/>
          <w:sz w:val="20"/>
        </w:rPr>
        <w:t> </w:t>
      </w:r>
    </w:p>
    <w:p w:rsidR="00206983" w:rsidRPr="00953180" w:rsidRDefault="00206983" w:rsidP="00953180">
      <w:pPr>
        <w:spacing w:after="0" w:line="300" w:lineRule="atLeast"/>
        <w:jc w:val="center"/>
        <w:rPr>
          <w:rFonts w:ascii="Times New Roman" w:hAnsi="Times New Roman"/>
          <w:b/>
          <w:bCs/>
          <w:sz w:val="27"/>
          <w:szCs w:val="27"/>
        </w:rPr>
      </w:pPr>
      <w:r w:rsidRPr="00953180">
        <w:rPr>
          <w:rFonts w:ascii="Times New Roman" w:hAnsi="Times New Roman"/>
          <w:b/>
          <w:bCs/>
          <w:sz w:val="27"/>
          <w:szCs w:val="27"/>
        </w:rPr>
        <w:t>План антикоррупционной деятельности</w:t>
      </w:r>
    </w:p>
    <w:p w:rsidR="00206983" w:rsidRPr="00953180" w:rsidRDefault="00206983" w:rsidP="00953180">
      <w:pPr>
        <w:spacing w:after="0" w:line="300" w:lineRule="atLeast"/>
        <w:jc w:val="center"/>
        <w:rPr>
          <w:rFonts w:ascii="Times New Roman" w:hAnsi="Times New Roman"/>
          <w:sz w:val="27"/>
          <w:szCs w:val="27"/>
        </w:rPr>
      </w:pPr>
      <w:r w:rsidRPr="00953180">
        <w:rPr>
          <w:rFonts w:ascii="Times New Roman" w:hAnsi="Times New Roman"/>
          <w:b/>
          <w:bCs/>
          <w:sz w:val="27"/>
          <w:szCs w:val="27"/>
        </w:rPr>
        <w:t>МБДОУ «</w:t>
      </w:r>
      <w:r>
        <w:rPr>
          <w:rFonts w:ascii="Times New Roman" w:hAnsi="Times New Roman"/>
          <w:b/>
          <w:bCs/>
          <w:sz w:val="27"/>
          <w:szCs w:val="27"/>
        </w:rPr>
        <w:t>Д</w:t>
      </w:r>
      <w:r w:rsidRPr="00953180">
        <w:rPr>
          <w:rFonts w:ascii="Times New Roman" w:hAnsi="Times New Roman"/>
          <w:b/>
          <w:bCs/>
          <w:sz w:val="27"/>
          <w:szCs w:val="27"/>
        </w:rPr>
        <w:t>етский сад</w:t>
      </w:r>
      <w:r>
        <w:rPr>
          <w:rFonts w:ascii="Times New Roman" w:hAnsi="Times New Roman"/>
          <w:b/>
          <w:bCs/>
          <w:sz w:val="27"/>
          <w:szCs w:val="27"/>
        </w:rPr>
        <w:t xml:space="preserve"> общеразвивающего вида</w:t>
      </w:r>
      <w:r w:rsidRPr="00953180">
        <w:rPr>
          <w:rFonts w:ascii="Times New Roman" w:hAnsi="Times New Roman"/>
          <w:b/>
          <w:bCs/>
          <w:sz w:val="27"/>
          <w:szCs w:val="27"/>
        </w:rPr>
        <w:t xml:space="preserve"> №</w:t>
      </w:r>
      <w:r>
        <w:rPr>
          <w:rFonts w:ascii="Times New Roman" w:hAnsi="Times New Roman"/>
          <w:b/>
          <w:bCs/>
          <w:sz w:val="27"/>
          <w:szCs w:val="27"/>
        </w:rPr>
        <w:t>35</w:t>
      </w:r>
      <w:r w:rsidRPr="00953180">
        <w:rPr>
          <w:rFonts w:ascii="Times New Roman" w:hAnsi="Times New Roman"/>
          <w:b/>
          <w:bCs/>
          <w:sz w:val="27"/>
          <w:szCs w:val="27"/>
        </w:rPr>
        <w:t>»</w:t>
      </w:r>
    </w:p>
    <w:p w:rsidR="00206983" w:rsidRPr="00953180" w:rsidRDefault="00206983" w:rsidP="00953180">
      <w:pPr>
        <w:spacing w:after="0" w:line="300" w:lineRule="atLeast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на </w:t>
      </w:r>
      <w:r w:rsidRPr="00953180">
        <w:rPr>
          <w:rFonts w:ascii="Times New Roman" w:hAnsi="Times New Roman"/>
          <w:b/>
          <w:bCs/>
          <w:sz w:val="27"/>
          <w:szCs w:val="27"/>
        </w:rPr>
        <w:t>201</w:t>
      </w:r>
      <w:r>
        <w:rPr>
          <w:rFonts w:ascii="Times New Roman" w:hAnsi="Times New Roman"/>
          <w:b/>
          <w:bCs/>
          <w:sz w:val="27"/>
          <w:szCs w:val="27"/>
        </w:rPr>
        <w:t>5 год</w:t>
      </w:r>
    </w:p>
    <w:p w:rsidR="00206983" w:rsidRPr="00953180" w:rsidRDefault="00206983" w:rsidP="00953180">
      <w:pPr>
        <w:spacing w:after="0" w:line="300" w:lineRule="atLeast"/>
        <w:jc w:val="center"/>
        <w:rPr>
          <w:rFonts w:ascii="Times New Roman" w:hAnsi="Times New Roman"/>
          <w:sz w:val="27"/>
          <w:szCs w:val="27"/>
        </w:rPr>
      </w:pPr>
    </w:p>
    <w:tbl>
      <w:tblPr>
        <w:tblW w:w="10314" w:type="dxa"/>
        <w:tblCellMar>
          <w:left w:w="0" w:type="dxa"/>
          <w:right w:w="0" w:type="dxa"/>
        </w:tblCellMar>
        <w:tblLook w:val="00A0"/>
      </w:tblPr>
      <w:tblGrid>
        <w:gridCol w:w="456"/>
        <w:gridCol w:w="4210"/>
        <w:gridCol w:w="3353"/>
        <w:gridCol w:w="2295"/>
      </w:tblGrid>
      <w:tr w:rsidR="00206983" w:rsidRPr="00CE66AC" w:rsidTr="00953180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b/>
                <w:bCs/>
                <w:sz w:val="24"/>
                <w:szCs w:val="24"/>
              </w:rPr>
              <w:t>I. Меры по развитию правовой основы противодействия коррупции</w:t>
            </w:r>
          </w:p>
        </w:tc>
      </w:tr>
      <w:tr w:rsidR="00206983" w:rsidRPr="00CE66AC" w:rsidTr="00953180">
        <w:tc>
          <w:tcPr>
            <w:tcW w:w="4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41489F">
            <w:pPr>
              <w:spacing w:after="0" w:line="240" w:lineRule="auto"/>
              <w:ind w:hanging="360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1.</w:t>
            </w:r>
            <w:r w:rsidRPr="00D17CE8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hAnsi="Times New Roman"/>
                <w:sz w:val="14"/>
              </w:rPr>
              <w:t> </w:t>
            </w:r>
            <w:r w:rsidRPr="00D17CE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Проведение антикоррупционной экспертизы локальных актов ДОУ, обеспечивающей противодействие коррупции и осуществление контроля за исполнением локальных актов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53180">
              <w:rPr>
                <w:rFonts w:ascii="Times New Roman" w:hAnsi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41489F">
            <w:pPr>
              <w:spacing w:after="0" w:line="240" w:lineRule="auto"/>
              <w:ind w:hanging="360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2.</w:t>
            </w:r>
            <w:r w:rsidRPr="00D17CE8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hAnsi="Times New Roman"/>
                <w:sz w:val="14"/>
              </w:rPr>
              <w:t> </w:t>
            </w:r>
            <w:r w:rsidRPr="00D17CE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 на Общих собраниях работников ДОУ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53180">
              <w:rPr>
                <w:rFonts w:ascii="Times New Roman" w:hAnsi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детским садом</w:t>
            </w:r>
            <w:r w:rsidRPr="00953180">
              <w:rPr>
                <w:rFonts w:ascii="Times New Roman" w:hAnsi="Times New Roman"/>
                <w:sz w:val="24"/>
                <w:szCs w:val="24"/>
              </w:rPr>
              <w:t>, председатель профкома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по мере необходимости, поступления другой информации</w:t>
            </w:r>
          </w:p>
        </w:tc>
      </w:tr>
      <w:tr w:rsidR="00206983" w:rsidRPr="00CE66AC" w:rsidTr="00953180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13413"/>
                <w:sz w:val="24"/>
                <w:szCs w:val="24"/>
              </w:rPr>
            </w:pPr>
            <w:r w:rsidRPr="00D17CE8">
              <w:rPr>
                <w:rFonts w:ascii="Times New Roman" w:hAnsi="Times New Roman"/>
                <w:b/>
                <w:bCs/>
                <w:color w:val="313413"/>
                <w:sz w:val="24"/>
                <w:szCs w:val="24"/>
              </w:rPr>
              <w:t xml:space="preserve">II. Меры по совершенствованию функционирования ДОУ </w:t>
            </w:r>
          </w:p>
          <w:p w:rsidR="00206983" w:rsidRPr="00D17CE8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b/>
                <w:bCs/>
                <w:color w:val="313413"/>
                <w:sz w:val="24"/>
                <w:szCs w:val="24"/>
              </w:rPr>
              <w:t>в целях предупреждения коррупции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41489F">
            <w:pPr>
              <w:spacing w:after="0" w:line="240" w:lineRule="auto"/>
              <w:ind w:hanging="360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3.</w:t>
            </w:r>
            <w:r w:rsidRPr="00D17CE8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hAnsi="Times New Roman"/>
                <w:sz w:val="14"/>
              </w:rPr>
              <w:t> </w:t>
            </w:r>
            <w:r w:rsidRPr="00D17CE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Создание комиссии по проведению мероприятий по предупреждению коррупционных правонарушений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заведующий детским садом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</w:rPr>
              <w:t>май, 2015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41489F">
            <w:pPr>
              <w:spacing w:after="0" w:line="240" w:lineRule="auto"/>
              <w:ind w:hanging="360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4.</w:t>
            </w:r>
            <w:r w:rsidRPr="00D17CE8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hAnsi="Times New Roman"/>
                <w:sz w:val="14"/>
              </w:rPr>
              <w:t> </w:t>
            </w:r>
            <w:r w:rsidRPr="00D17CE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color w:val="313413"/>
                <w:sz w:val="24"/>
                <w:szCs w:val="24"/>
              </w:rPr>
              <w:t>Размещение памяток, консультаций по вопросам противодействия коррупции, установка «ящика для обращения родителей»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53180">
              <w:rPr>
                <w:rFonts w:ascii="Times New Roman" w:hAnsi="Times New Roman"/>
                <w:sz w:val="24"/>
                <w:szCs w:val="24"/>
              </w:rPr>
              <w:t xml:space="preserve">аместитель заведующего по </w:t>
            </w:r>
            <w:r>
              <w:rPr>
                <w:rFonts w:ascii="Times New Roman" w:hAnsi="Times New Roman"/>
                <w:sz w:val="24"/>
                <w:szCs w:val="24"/>
              </w:rPr>
              <w:t>хозяйственной работе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обновление информации на сайте ДОУ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41489F">
            <w:pPr>
              <w:spacing w:after="0" w:line="240" w:lineRule="auto"/>
              <w:ind w:hanging="360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5.</w:t>
            </w:r>
            <w:r w:rsidRPr="00D17CE8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hAnsi="Times New Roman"/>
                <w:sz w:val="14"/>
              </w:rPr>
              <w:t> </w:t>
            </w:r>
            <w:r w:rsidRPr="00D17CE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color w:val="313413"/>
                <w:sz w:val="24"/>
                <w:szCs w:val="24"/>
              </w:rPr>
              <w:t>Совершенствование механизма внутреннего контроля за соблюдением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53180">
              <w:rPr>
                <w:rFonts w:ascii="Times New Roman" w:hAnsi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41489F">
            <w:pPr>
              <w:spacing w:after="0" w:line="240" w:lineRule="auto"/>
              <w:ind w:hanging="360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6.</w:t>
            </w:r>
            <w:r w:rsidRPr="00D17CE8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hAnsi="Times New Roman"/>
                <w:sz w:val="14"/>
              </w:rPr>
              <w:t> </w:t>
            </w:r>
            <w:r w:rsidRPr="00D17CE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Усиление внутреннего контроля в ДОУ по вопросам организации и проведения образовательной деятельности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53180">
              <w:rPr>
                <w:rFonts w:ascii="Times New Roman" w:hAnsi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41489F">
            <w:pPr>
              <w:spacing w:after="0" w:line="240" w:lineRule="auto"/>
              <w:ind w:hanging="360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7.</w:t>
            </w:r>
            <w:r w:rsidRPr="00D17CE8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hAnsi="Times New Roman"/>
                <w:sz w:val="14"/>
              </w:rPr>
              <w:t> </w:t>
            </w:r>
            <w:r w:rsidRPr="00D17CE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Усиление внутреннего контроля в ДОУ по вопросам организации питания воспитанников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заведующий, ст.воспитатель,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медицинские сотрудники</w:t>
            </w:r>
            <w:r w:rsidRPr="00953180">
              <w:rPr>
                <w:rFonts w:ascii="Times New Roman" w:hAnsi="Times New Roman"/>
                <w:sz w:val="24"/>
                <w:szCs w:val="24"/>
              </w:rPr>
              <w:t xml:space="preserve">, заместитель заведующего по </w:t>
            </w:r>
            <w:r>
              <w:rPr>
                <w:rFonts w:ascii="Times New Roman" w:hAnsi="Times New Roman"/>
                <w:sz w:val="24"/>
                <w:szCs w:val="24"/>
              </w:rPr>
              <w:t>хозяйственной работе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41489F">
            <w:pPr>
              <w:spacing w:after="0" w:line="240" w:lineRule="auto"/>
              <w:ind w:hanging="360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8.</w:t>
            </w:r>
            <w:r w:rsidRPr="00D17CE8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hAnsi="Times New Roman"/>
                <w:sz w:val="14"/>
              </w:rPr>
              <w:t> </w:t>
            </w:r>
            <w:r w:rsidRPr="00D17CE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Осуществление контроля за полнотой и качеством расходования денежных средств в ДОУ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53180">
              <w:rPr>
                <w:rFonts w:ascii="Times New Roman" w:hAnsi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детским садом</w:t>
            </w:r>
            <w:r w:rsidRPr="00953180">
              <w:rPr>
                <w:rFonts w:ascii="Times New Roman" w:hAnsi="Times New Roman"/>
                <w:sz w:val="24"/>
                <w:szCs w:val="24"/>
              </w:rPr>
              <w:t>, председатель профкома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41489F">
            <w:pPr>
              <w:spacing w:after="0" w:line="240" w:lineRule="auto"/>
              <w:ind w:hanging="360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9.</w:t>
            </w:r>
            <w:r w:rsidRPr="00D17CE8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D17CE8">
              <w:rPr>
                <w:rFonts w:ascii="Times New Roman" w:hAnsi="Times New Roman"/>
                <w:sz w:val="14"/>
              </w:rPr>
              <w:t> </w:t>
            </w:r>
            <w:r w:rsidRPr="00D17CE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Совершенствование системы работы по обращению граждан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53180">
              <w:rPr>
                <w:rFonts w:ascii="Times New Roman" w:hAnsi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953180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color w:val="313413"/>
                <w:sz w:val="24"/>
                <w:szCs w:val="24"/>
              </w:rPr>
              <w:t>Организация и проведение инвентаризации имущества ДОУ по анализу эффективности его использования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заместитель заведующего по хозяйственной работе, старший бухгалтер ДОУ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206983" w:rsidRPr="00CE66AC" w:rsidTr="00953180">
        <w:tc>
          <w:tcPr>
            <w:tcW w:w="103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180">
              <w:rPr>
                <w:rFonts w:ascii="Times New Roman" w:hAnsi="Times New Roman"/>
                <w:b/>
                <w:bCs/>
                <w:color w:val="313413"/>
                <w:sz w:val="24"/>
                <w:szCs w:val="24"/>
              </w:rPr>
              <w:t>III. Обеспечение доступа родительской общественности к информации о деятельности ДОУ, взаимодействие ДОУ и родителей (законных представителей) воспитанников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953180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средств с родителей (законных представителей)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53180">
              <w:rPr>
                <w:rFonts w:ascii="Times New Roman" w:hAnsi="Times New Roman"/>
                <w:sz w:val="24"/>
                <w:szCs w:val="24"/>
              </w:rPr>
              <w:t>омиссия по проведению мероприятий по предуп</w:t>
            </w:r>
            <w:r>
              <w:rPr>
                <w:rFonts w:ascii="Times New Roman" w:hAnsi="Times New Roman"/>
                <w:sz w:val="24"/>
                <w:szCs w:val="24"/>
              </w:rPr>
              <w:t>реждению коррупционных правона</w:t>
            </w:r>
            <w:r w:rsidRPr="00953180">
              <w:rPr>
                <w:rFonts w:ascii="Times New Roman" w:hAnsi="Times New Roman"/>
                <w:sz w:val="24"/>
                <w:szCs w:val="24"/>
              </w:rPr>
              <w:t>рушений,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детским садом</w:t>
            </w:r>
          </w:p>
          <w:p w:rsidR="00206983" w:rsidRPr="00953180" w:rsidRDefault="00206983" w:rsidP="00953180">
            <w:pPr>
              <w:tabs>
                <w:tab w:val="center" w:pos="15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953180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color w:val="313413"/>
                <w:sz w:val="24"/>
                <w:szCs w:val="24"/>
              </w:rPr>
              <w:t>Разработка раздела «Антикоррупционная деятельность» на сайте ДОУ для обеспечения открытости деятельности ДОУ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</w:rPr>
              <w:t xml:space="preserve">старший </w:t>
            </w:r>
            <w:r w:rsidRPr="00D17CE8">
              <w:rPr>
                <w:rFonts w:ascii="Times New Roman" w:hAnsi="Times New Roman"/>
                <w:color w:val="313413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/>
                <w:color w:val="313413"/>
                <w:sz w:val="24"/>
                <w:szCs w:val="24"/>
              </w:rPr>
              <w:t>, председатель родительского комитета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</w:rPr>
              <w:t>май, 2015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953180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color w:val="313413"/>
                <w:sz w:val="24"/>
                <w:szCs w:val="24"/>
              </w:rPr>
              <w:t>Проведение опроса среди родителей ДОУ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</w:rPr>
              <w:t>з</w:t>
            </w:r>
            <w:r w:rsidRPr="00D17CE8">
              <w:rPr>
                <w:rFonts w:ascii="Times New Roman" w:hAnsi="Times New Roman"/>
                <w:color w:val="313413"/>
                <w:sz w:val="24"/>
                <w:szCs w:val="24"/>
              </w:rPr>
              <w:t>аведующий</w:t>
            </w:r>
            <w:r>
              <w:rPr>
                <w:rFonts w:ascii="Times New Roman" w:hAnsi="Times New Roman"/>
                <w:color w:val="313413"/>
                <w:sz w:val="24"/>
                <w:szCs w:val="24"/>
              </w:rPr>
              <w:t xml:space="preserve"> детским садом, старший </w:t>
            </w:r>
            <w:r w:rsidRPr="00D17CE8">
              <w:rPr>
                <w:rFonts w:ascii="Times New Roman" w:hAnsi="Times New Roman"/>
                <w:color w:val="313413"/>
                <w:sz w:val="24"/>
                <w:szCs w:val="24"/>
              </w:rPr>
              <w:t>воспитатель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</w:rPr>
              <w:t>май, 2015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953180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Обеспечение наличия в ДОУ информационных стендов по вопросам:</w:t>
            </w:r>
          </w:p>
          <w:p w:rsidR="00206983" w:rsidRPr="00953180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- организации питания,</w:t>
            </w:r>
          </w:p>
          <w:p w:rsidR="00206983" w:rsidRPr="00953180" w:rsidRDefault="00206983" w:rsidP="009531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- оказания платных дополнительных услуг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</w:rPr>
              <w:t>з</w:t>
            </w:r>
            <w:r w:rsidRPr="00D17CE8">
              <w:rPr>
                <w:rFonts w:ascii="Times New Roman" w:hAnsi="Times New Roman"/>
                <w:color w:val="313413"/>
                <w:sz w:val="24"/>
                <w:szCs w:val="24"/>
              </w:rPr>
              <w:t>аведующий</w:t>
            </w:r>
            <w:r>
              <w:rPr>
                <w:rFonts w:ascii="Times New Roman" w:hAnsi="Times New Roman"/>
                <w:color w:val="313413"/>
                <w:sz w:val="24"/>
                <w:szCs w:val="24"/>
              </w:rPr>
              <w:t xml:space="preserve"> детским садом, старший </w:t>
            </w:r>
            <w:r w:rsidRPr="00D17CE8">
              <w:rPr>
                <w:rFonts w:ascii="Times New Roman" w:hAnsi="Times New Roman"/>
                <w:color w:val="313413"/>
                <w:sz w:val="24"/>
                <w:szCs w:val="24"/>
              </w:rPr>
              <w:t>воспитатель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color w:val="313413"/>
                <w:sz w:val="24"/>
                <w:szCs w:val="24"/>
              </w:rPr>
              <w:t>постоянно, по мере внесения изменений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953180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Оформление журнала обращений родителей. Осуществление экспертизы жалоб и обращений родителей о наличии сведений о фактах коррупции и проверки наличия фактов, указанных в обращениях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313413"/>
                <w:sz w:val="24"/>
                <w:szCs w:val="24"/>
              </w:rPr>
              <w:t>з</w:t>
            </w:r>
            <w:r w:rsidRPr="00D17CE8">
              <w:rPr>
                <w:rFonts w:ascii="Times New Roman" w:hAnsi="Times New Roman"/>
                <w:color w:val="313413"/>
                <w:sz w:val="24"/>
                <w:szCs w:val="24"/>
              </w:rPr>
              <w:t>аведующий</w:t>
            </w:r>
            <w:r>
              <w:rPr>
                <w:rFonts w:ascii="Times New Roman" w:hAnsi="Times New Roman"/>
                <w:color w:val="313413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май, 2015,  постоянно,</w:t>
            </w:r>
          </w:p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953180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с целью разъяснения политики детского сада в отношении коррупции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D17CE8">
              <w:rPr>
                <w:rFonts w:ascii="Times New Roman" w:hAnsi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детским садом,</w:t>
            </w:r>
            <w:r w:rsidRPr="00D17CE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06983" w:rsidRPr="00D17CE8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953180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 о перечне предоставляемых услуг в ДОУ через сайт ДОУ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953180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 xml:space="preserve">Обновление на сайте ДОУ полного комплекса информационных материалов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платных дополнительных</w:t>
            </w:r>
            <w:r w:rsidRPr="00953180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206983" w:rsidRPr="00CE66AC" w:rsidTr="00953180">
        <w:tc>
          <w:tcPr>
            <w:tcW w:w="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D17CE8" w:rsidRDefault="00206983" w:rsidP="00953180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CE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4148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sz w:val="24"/>
                <w:szCs w:val="24"/>
              </w:rPr>
              <w:t>изация личных приемов заведующего</w:t>
            </w:r>
            <w:r w:rsidRPr="00953180">
              <w:rPr>
                <w:rFonts w:ascii="Times New Roman" w:hAnsi="Times New Roman"/>
                <w:sz w:val="24"/>
                <w:szCs w:val="24"/>
              </w:rPr>
              <w:t xml:space="preserve"> ДОУ родителей (законных представителей) с целью предупреждения коррупционных проявлений.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53180">
              <w:rPr>
                <w:rFonts w:ascii="Times New Roman" w:hAnsi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детским садом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983" w:rsidRPr="00953180" w:rsidRDefault="00206983" w:rsidP="009531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18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</w:tbl>
    <w:p w:rsidR="00206983" w:rsidRDefault="00206983" w:rsidP="00953180"/>
    <w:p w:rsidR="00206983" w:rsidRPr="00953180" w:rsidRDefault="00206983" w:rsidP="00953180"/>
    <w:sectPr w:rsidR="00206983" w:rsidRPr="00953180" w:rsidSect="0095318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3180"/>
    <w:rsid w:val="00206983"/>
    <w:rsid w:val="00223CEE"/>
    <w:rsid w:val="00345EF5"/>
    <w:rsid w:val="0041489F"/>
    <w:rsid w:val="00481925"/>
    <w:rsid w:val="00953180"/>
    <w:rsid w:val="00A00C19"/>
    <w:rsid w:val="00B136A1"/>
    <w:rsid w:val="00B6054E"/>
    <w:rsid w:val="00C67B00"/>
    <w:rsid w:val="00CE66AC"/>
    <w:rsid w:val="00D17CE8"/>
    <w:rsid w:val="00E41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180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92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3</Pages>
  <Words>650</Words>
  <Characters>3710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Антошка8</dc:creator>
  <cp:keywords/>
  <dc:description/>
  <cp:lastModifiedBy>User</cp:lastModifiedBy>
  <cp:revision>3</cp:revision>
  <cp:lastPrinted>2015-05-26T13:38:00Z</cp:lastPrinted>
  <dcterms:created xsi:type="dcterms:W3CDTF">2015-05-11T16:24:00Z</dcterms:created>
  <dcterms:modified xsi:type="dcterms:W3CDTF">2015-05-26T13:38:00Z</dcterms:modified>
</cp:coreProperties>
</file>